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8" o:title="Parchment" color2="black" type="tile"/>
    </v:background>
  </w:background>
  <w:body>
    <w:p w:rsidR="0027449C" w:rsidRDefault="00C773CF">
      <w:bookmarkStart w:id="0" w:name="_GoBack"/>
      <w:bookmarkEnd w:id="0"/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5417185</wp:posOffset>
                </wp:positionH>
                <wp:positionV relativeFrom="paragraph">
                  <wp:posOffset>5870575</wp:posOffset>
                </wp:positionV>
                <wp:extent cx="3374390" cy="274320"/>
                <wp:effectExtent l="6985" t="12700" r="9525" b="0"/>
                <wp:wrapNone/>
                <wp:docPr id="12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4390" cy="274320"/>
                          <a:chOff x="9603" y="10030"/>
                          <a:chExt cx="6950" cy="432"/>
                        </a:xfrm>
                      </wpg:grpSpPr>
                      <wps:wsp>
                        <wps:cNvPr id="1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0257" y="10030"/>
                            <a:ext cx="563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54DE" w:rsidRPr="00C52AC7" w:rsidRDefault="00C754DE" w:rsidP="00EB4BB6">
                              <w:pPr>
                                <w:jc w:val="center"/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  <w:t>[VP or Directors name]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29"/>
                        <wps:cNvCnPr>
                          <a:cxnSpLocks noChangeShapeType="1"/>
                        </wps:cNvCnPr>
                        <wps:spPr bwMode="auto">
                          <a:xfrm>
                            <a:off x="9603" y="10030"/>
                            <a:ext cx="695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426.55pt;margin-top:462.25pt;width:265.7pt;height:21.6pt;z-index:251662848" coordorigin="9603,10030" coordsize="6950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27" type="#_x0000_t202" style="position:absolute;left:10257;top:10030;width:5634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C754DE" w:rsidRPr="00C52AC7" w:rsidRDefault="00C754DE" w:rsidP="00EB4BB6">
                        <w:pPr>
                          <w:jc w:val="center"/>
                          <w:rPr>
                            <w:rFonts w:ascii="Georgia" w:hAnsi="Georg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  <w:szCs w:val="24"/>
                          </w:rPr>
                          <w:t>[VP or Directors name]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9" o:spid="_x0000_s1028" type="#_x0000_t32" style="position:absolute;left:9603;top:10030;width:695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KMvsIAAADbAAAADwAAAGRycy9kb3ducmV2LnhtbERPS2sCMRC+F/ofwgheimaVKrI1yrYg&#10;1IIHH71PN9NNcDPZbqKu/94UBG/z8T1nvuxcLc7UButZwWiYgSAuvbZcKTjsV4MZiBCRNdaeScGV&#10;AiwXz09zzLW/8JbOu1iJFMIhRwUmxiaXMpSGHIahb4gT9+tbhzHBtpK6xUsKd7UcZ9lUOrScGgw2&#10;9GGoPO5OTsFmPXovfoxdf23/7GayKupT9fKtVL/XFW8gInXxIb67P3Wa/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DKMvsIAAADbAAAADwAAAAAAAAAAAAAA&#10;AAChAgAAZHJzL2Rvd25yZXYueG1sUEsFBgAAAAAEAAQA+QAAAJADAAAAAA==&#10;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5870575</wp:posOffset>
                </wp:positionV>
                <wp:extent cx="3369945" cy="274320"/>
                <wp:effectExtent l="5715" t="12700" r="5715" b="0"/>
                <wp:wrapNone/>
                <wp:docPr id="9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9945" cy="274320"/>
                          <a:chOff x="2316" y="10030"/>
                          <a:chExt cx="5626" cy="432"/>
                        </a:xfrm>
                      </wpg:grpSpPr>
                      <wps:wsp>
                        <wps:cNvPr id="1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826" y="10030"/>
                            <a:ext cx="4608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54DE" w:rsidRPr="00C52AC7" w:rsidRDefault="00C754DE" w:rsidP="00EB4BB6">
                              <w:pPr>
                                <w:jc w:val="center"/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  <w:t>[Supervisor name]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2316" y="10030"/>
                            <a:ext cx="562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9" style="position:absolute;margin-left:62.7pt;margin-top:462.25pt;width:265.35pt;height:21.6pt;z-index:251661824" coordorigin="2316,10030" coordsize="562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">
                <v:shape id="Text Box 15" o:spid="_x0000_s1030" type="#_x0000_t202" style="position:absolute;left:2826;top:10030;width:460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C754DE" w:rsidRPr="00C52AC7" w:rsidRDefault="00C754DE" w:rsidP="00EB4BB6">
                        <w:pPr>
                          <w:jc w:val="center"/>
                          <w:rPr>
                            <w:rFonts w:ascii="Georgia" w:hAnsi="Georg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  <w:szCs w:val="24"/>
                          </w:rPr>
                          <w:t>[Supervisor name]</w:t>
                        </w:r>
                      </w:p>
                    </w:txbxContent>
                  </v:textbox>
                </v:shape>
                <v:shape id="AutoShape 13" o:spid="_x0000_s1031" type="#_x0000_t32" style="position:absolute;left:2316;top:10030;width:56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UvJsIAAADbAAAADwAAAGRycy9kb3ducmV2LnhtbERPTWsCMRC9F/wPYQQvpWZXaJGtUdaC&#10;oAUPanufbqab4Gay3URd/70RCt7m8T5ntuhdI87UBetZQT7OQBBXXluuFXwdVi9TECEia2w8k4Ir&#10;BVjMB08zLLS/8I7O+1iLFMKhQAUmxraQMlSGHIaxb4kT9+s7hzHBrpa6w0sKd42cZNmbdGg5NRhs&#10;6cNQddyfnILtJl+WP8ZuPnd/dvu6KptT/fyt1GjYl+8gIvXxIf53r3Wan8P9l3SAn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UvJsIAAADbAAAADwAAAAAAAAAAAAAA&#10;AAChAgAAZHJzL2Rvd25yZXYueG1sUEsFBgAAAAAEAAQA+QAAAJADAAAAAA==&#10;"/>
              </v:group>
            </w:pict>
          </mc:Fallback>
        </mc:AlternateContent>
      </w:r>
      <w:r>
        <w:rPr>
          <w:noProof/>
          <w:lang w:eastAsia="en-US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-581025</wp:posOffset>
            </wp:positionV>
            <wp:extent cx="9934575" cy="7567295"/>
            <wp:effectExtent l="0" t="0" r="9525" b="0"/>
            <wp:wrapNone/>
            <wp:docPr id="36" name="Picture 0" descr="award certificate emp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ward certificate empt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575" cy="756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1170305</wp:posOffset>
                </wp:positionV>
                <wp:extent cx="4930775" cy="365760"/>
                <wp:effectExtent l="0" t="0" r="3175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077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4DE" w:rsidRPr="00087318" w:rsidRDefault="00C754DE" w:rsidP="002E2CA9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</w:pPr>
                            <w:r w:rsidRPr="00087318"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  <w:t xml:space="preserve">presents the </w:t>
                            </w:r>
                            <w:r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  <w:t>[year or time span]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0;margin-top:92.15pt;width:388.25pt;height:28.8pt;z-index:251653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" filled="f" stroked="f">
                <v:textbox>
                  <w:txbxContent>
                    <w:p w:rsidR="00C754DE" w:rsidRPr="00087318" w:rsidRDefault="00C754DE" w:rsidP="002E2CA9">
                      <w:pPr>
                        <w:jc w:val="center"/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</w:pPr>
                      <w:r w:rsidRPr="00087318"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  <w:t xml:space="preserve">presents the </w:t>
                      </w:r>
                      <w:r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  <w:t>[year or time span]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2769235</wp:posOffset>
                </wp:positionV>
                <wp:extent cx="7772400" cy="1450340"/>
                <wp:effectExtent l="0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4DE" w:rsidRPr="000751FE" w:rsidRDefault="00C754DE" w:rsidP="000751FE">
                            <w:pPr>
                              <w:jc w:val="center"/>
                              <w:rPr>
                                <w:rFonts w:ascii="Brush Script MT" w:hAnsi="Brush Script MT"/>
                                <w:szCs w:val="144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sz w:val="144"/>
                                <w:szCs w:val="144"/>
                              </w:rPr>
                              <w:t>[Awardee]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0;margin-top:218.05pt;width:612pt;height:114.2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" filled="f" stroked="f">
                <v:textbox>
                  <w:txbxContent>
                    <w:p w:rsidR="00C754DE" w:rsidRPr="000751FE" w:rsidRDefault="00C754DE" w:rsidP="000751FE">
                      <w:pPr>
                        <w:jc w:val="center"/>
                        <w:rPr>
                          <w:rFonts w:ascii="Brush Script MT" w:hAnsi="Brush Script MT"/>
                          <w:szCs w:val="144"/>
                        </w:rPr>
                      </w:pPr>
                      <w:r>
                        <w:rPr>
                          <w:rFonts w:ascii="Brush Script MT" w:hAnsi="Brush Script MT"/>
                          <w:sz w:val="144"/>
                          <w:szCs w:val="144"/>
                        </w:rPr>
                        <w:t>[Awardee]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811530</wp:posOffset>
                </wp:positionV>
                <wp:extent cx="7346950" cy="457200"/>
                <wp:effectExtent l="0" t="1905" r="0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69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4DE" w:rsidRPr="00F07600" w:rsidRDefault="00C754DE" w:rsidP="002E2CA9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40"/>
                                <w:szCs w:val="40"/>
                              </w:rPr>
                              <w:t>[awarding organization]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margin-left:0;margin-top:63.9pt;width:578.5pt;height:36pt;z-index:251654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" filled="f" stroked="f">
                <v:textbox>
                  <w:txbxContent>
                    <w:p w:rsidR="00C754DE" w:rsidRPr="00F07600" w:rsidRDefault="00C754DE" w:rsidP="002E2CA9">
                      <w:pPr>
                        <w:jc w:val="center"/>
                        <w:rPr>
                          <w:rFonts w:ascii="Georgia" w:hAnsi="Georgia"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rFonts w:ascii="Georgia" w:hAnsi="Georgia"/>
                          <w:i/>
                          <w:sz w:val="40"/>
                          <w:szCs w:val="40"/>
                        </w:rPr>
                        <w:t>[awarding organization]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5031105</wp:posOffset>
                </wp:positionV>
                <wp:extent cx="3527425" cy="365760"/>
                <wp:effectExtent l="0" t="1905" r="0" b="3810"/>
                <wp:wrapNone/>
                <wp:docPr id="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742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4DE" w:rsidRPr="00087318" w:rsidRDefault="00C754DE" w:rsidP="00F07600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  <w:t>Presented on [date awarded]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5" type="#_x0000_t202" style="position:absolute;margin-left:0;margin-top:396.15pt;width:277.75pt;height:28.8pt;z-index: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+wtvAIAAME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" filled="f" stroked="f">
                <v:textbox>
                  <w:txbxContent>
                    <w:p w:rsidR="00C754DE" w:rsidRPr="00087318" w:rsidRDefault="00C754DE" w:rsidP="00F07600">
                      <w:pPr>
                        <w:jc w:val="center"/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  <w:t>Presented on [date awarded]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3853815</wp:posOffset>
                </wp:positionV>
                <wp:extent cx="548640" cy="365760"/>
                <wp:effectExtent l="0" t="0" r="3810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4DE" w:rsidRPr="00087318" w:rsidRDefault="00C754DE" w:rsidP="001B6E15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</w:pPr>
                            <w:r w:rsidRPr="00087318"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  <w:t>for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6" type="#_x0000_t202" style="position:absolute;margin-left:0;margin-top:303.45pt;width:43.2pt;height:28.8pt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" filled="f" stroked="f">
                <v:textbox>
                  <w:txbxContent>
                    <w:p w:rsidR="00C754DE" w:rsidRPr="00087318" w:rsidRDefault="00C754DE" w:rsidP="001B6E15">
                      <w:pPr>
                        <w:jc w:val="center"/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</w:pPr>
                      <w:r w:rsidRPr="00087318"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  <w:t>for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2573655</wp:posOffset>
                </wp:positionV>
                <wp:extent cx="548640" cy="365760"/>
                <wp:effectExtent l="0" t="1905" r="3810" b="381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4DE" w:rsidRPr="00087318" w:rsidRDefault="00C754DE" w:rsidP="00504FB4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</w:pPr>
                            <w:r w:rsidRPr="00087318"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7" type="#_x0000_t202" style="position:absolute;margin-left:0;margin-top:202.65pt;width:43.2pt;height:28.8pt;z-index:251655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" filled="f" stroked="f">
                <v:textbox>
                  <w:txbxContent>
                    <w:p w:rsidR="00C754DE" w:rsidRPr="00087318" w:rsidRDefault="00C754DE" w:rsidP="00504FB4">
                      <w:pPr>
                        <w:jc w:val="center"/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</w:pPr>
                      <w:r w:rsidRPr="00087318"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  <w:t>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4208145</wp:posOffset>
                </wp:positionV>
                <wp:extent cx="5943600" cy="822960"/>
                <wp:effectExtent l="0" t="0" r="0" b="0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4DE" w:rsidRPr="00087318" w:rsidRDefault="00C754DE" w:rsidP="001B6E1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[reason for award or description of achievement]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8" type="#_x0000_t202" style="position:absolute;margin-left:0;margin-top:331.35pt;width:468pt;height:64.8pt;z-index: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WG8uQIAAME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" filled="f" stroked="f">
                <v:textbox>
                  <w:txbxContent>
                    <w:p w:rsidR="00C754DE" w:rsidRPr="00087318" w:rsidRDefault="00C754DE" w:rsidP="001B6E15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[reason for award or description of achievement]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1472565</wp:posOffset>
                </wp:positionV>
                <wp:extent cx="8412480" cy="1188720"/>
                <wp:effectExtent l="0" t="0" r="0" b="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2480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754DE" w:rsidRPr="00C773CF" w:rsidRDefault="00C754DE" w:rsidP="002E2CA9">
                            <w:pPr>
                              <w:jc w:val="center"/>
                              <w:rPr>
                                <w:rFonts w:ascii="Old English Text MT" w:hAnsi="Old English Text MT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773CF">
                              <w:rPr>
                                <w:rFonts w:ascii="Old English Text MT" w:hAnsi="Old English Text MT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Certificate of Achievement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9" type="#_x0000_t202" style="position:absolute;margin-left:0;margin-top:115.95pt;width:662.4pt;height:93.6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" filled="f" stroked="f">
                <v:textbox>
                  <w:txbxContent>
                    <w:p w:rsidR="00C754DE" w:rsidRPr="00C773CF" w:rsidRDefault="00C754DE" w:rsidP="002E2CA9">
                      <w:pPr>
                        <w:jc w:val="center"/>
                        <w:rPr>
                          <w:rFonts w:ascii="Old English Text MT" w:hAnsi="Old English Text MT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773CF">
                        <w:rPr>
                          <w:rFonts w:ascii="Old English Text MT" w:hAnsi="Old English Text MT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Certificate of Achievement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7449C" w:rsidSect="00C754DE">
      <w:headerReference w:type="even" r:id="rId14"/>
      <w:headerReference w:type="default" r:id="rId15"/>
      <w:headerReference w:type="first" r:id="rId16"/>
      <w:pgSz w:w="15840" w:h="12240" w:orient="landscape" w:code="1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01E" w:rsidRDefault="008A101E" w:rsidP="00AF77E0">
      <w:r>
        <w:separator/>
      </w:r>
    </w:p>
  </w:endnote>
  <w:endnote w:type="continuationSeparator" w:id="0">
    <w:p w:rsidR="008A101E" w:rsidRDefault="008A101E" w:rsidP="00AF7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01E" w:rsidRDefault="008A101E" w:rsidP="00AF77E0">
      <w:r>
        <w:separator/>
      </w:r>
    </w:p>
  </w:footnote>
  <w:footnote w:type="continuationSeparator" w:id="0">
    <w:p w:rsidR="008A101E" w:rsidRDefault="008A101E" w:rsidP="00AF77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4DE" w:rsidRDefault="00C773CF">
    <w:pPr>
      <w:pStyle w:val="Header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8469" o:spid="_x0000_s6146" type="#_x0000_t75" style="position:absolute;margin-left:0;margin-top:0;width:181.85pt;height:163.1pt;z-index:-251658752;mso-position-horizontal:center;mso-position-horizontal-relative:margin;mso-position-vertical:center;mso-position-vertical-relative:margin" o:allowincell="f">
          <v:imagedata r:id="rId1" o:title="at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4DE" w:rsidRDefault="00C773CF">
    <w:pPr>
      <w:pStyle w:val="Header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8470" o:spid="_x0000_s6147" type="#_x0000_t75" style="position:absolute;margin-left:0;margin-top:0;width:181.85pt;height:163.1pt;z-index:-251657728;mso-position-horizontal:center;mso-position-horizontal-relative:margin;mso-position-vertical:center;mso-position-vertical-relative:margin" o:allowincell="f">
          <v:imagedata r:id="rId1" o:title="at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4DE" w:rsidRDefault="00C773CF">
    <w:pPr>
      <w:pStyle w:val="Header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8468" o:spid="_x0000_s6145" type="#_x0000_t75" style="position:absolute;margin-left:0;margin-top:0;width:181.85pt;height:163.1pt;z-index:-251659776;mso-position-horizontal:center;mso-position-horizontal-relative:margin;mso-position-vertical:center;mso-position-vertical-relative:margin" o:allowincell="f">
          <v:imagedata r:id="rId1" o:title="atm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hideSpellingErrors/>
  <w:hideGrammaticalErrors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8">
      <o:colormru v:ext="edit" colors="#ffffe5"/>
      <o:colormenu v:ext="edit" fillcolor="#ffffe5" strokecolor="none"/>
    </o:shapedefaults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7E0"/>
    <w:rsid w:val="000634FF"/>
    <w:rsid w:val="000751FE"/>
    <w:rsid w:val="00086A2B"/>
    <w:rsid w:val="00087318"/>
    <w:rsid w:val="00171E5D"/>
    <w:rsid w:val="001B6E15"/>
    <w:rsid w:val="00215857"/>
    <w:rsid w:val="00216FF9"/>
    <w:rsid w:val="0027449C"/>
    <w:rsid w:val="002E2CA9"/>
    <w:rsid w:val="003F1C84"/>
    <w:rsid w:val="004F03F8"/>
    <w:rsid w:val="00504FB4"/>
    <w:rsid w:val="00543ED5"/>
    <w:rsid w:val="00562B64"/>
    <w:rsid w:val="00564023"/>
    <w:rsid w:val="005813F5"/>
    <w:rsid w:val="006A04ED"/>
    <w:rsid w:val="006F46B8"/>
    <w:rsid w:val="0075183E"/>
    <w:rsid w:val="007839EA"/>
    <w:rsid w:val="007C3B63"/>
    <w:rsid w:val="007F25EB"/>
    <w:rsid w:val="008A101E"/>
    <w:rsid w:val="008B315B"/>
    <w:rsid w:val="009B1C56"/>
    <w:rsid w:val="00A16572"/>
    <w:rsid w:val="00A76467"/>
    <w:rsid w:val="00AC63EE"/>
    <w:rsid w:val="00AF77E0"/>
    <w:rsid w:val="00B94A2E"/>
    <w:rsid w:val="00C52AC7"/>
    <w:rsid w:val="00C63E2C"/>
    <w:rsid w:val="00C754DE"/>
    <w:rsid w:val="00C773CF"/>
    <w:rsid w:val="00DA4402"/>
    <w:rsid w:val="00E925BE"/>
    <w:rsid w:val="00E938E2"/>
    <w:rsid w:val="00EB4BB6"/>
    <w:rsid w:val="00EC0F67"/>
    <w:rsid w:val="00F07600"/>
    <w:rsid w:val="00F31290"/>
    <w:rsid w:val="00FB5D5C"/>
    <w:rsid w:val="00FD3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8">
      <o:colormru v:ext="edit" colors="#ffffe5"/>
      <o:colormenu v:ext="edit" fillcolor="#ffffe5" strokecolor="none"/>
    </o:shapedefaults>
    <o:shapelayout v:ext="edit">
      <o:idmap v:ext="edit" data="1"/>
      <o:rules v:ext="edit">
        <o:r id="V:Rule3" type="connector" idref="#_x0000_s1037"/>
        <o:r id="V:Rule4" type="connector" idref="#_x0000_s1053"/>
      </o:rules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49C"/>
    <w:rPr>
      <w:sz w:val="22"/>
      <w:szCs w:val="22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5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5B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5183E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AF77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F77E0"/>
  </w:style>
  <w:style w:type="paragraph" w:styleId="Footer">
    <w:name w:val="footer"/>
    <w:basedOn w:val="Normal"/>
    <w:link w:val="FooterChar"/>
    <w:uiPriority w:val="99"/>
    <w:semiHidden/>
    <w:unhideWhenUsed/>
    <w:rsid w:val="00AF77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F77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Mincho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49C"/>
    <w:rPr>
      <w:sz w:val="22"/>
      <w:szCs w:val="22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5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5B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5183E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AF77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F77E0"/>
  </w:style>
  <w:style w:type="paragraph" w:styleId="Footer">
    <w:name w:val="footer"/>
    <w:basedOn w:val="Normal"/>
    <w:link w:val="FooterChar"/>
    <w:uiPriority w:val="99"/>
    <w:semiHidden/>
    <w:unhideWhenUsed/>
    <w:rsid w:val="00AF77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F77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castaneda\Application%20Data\Microsoft\Templates\Fancy%20Award%20Certificate%20for%20any%20occas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EFCDCBFC8DA84C9EBB5E7EA68641C7" ma:contentTypeVersion="10" ma:contentTypeDescription="Create a new document." ma:contentTypeScope="" ma:versionID="dfd738e41f57f3e693c6c0f98683d8fe">
  <xsd:schema xmlns:xsd="http://www.w3.org/2001/XMLSchema" xmlns:p="http://schemas.microsoft.com/office/2006/metadata/properties" xmlns:ns1="http://schemas.microsoft.com/sharepoint/v3" xmlns:ns2="d483c61e-b564-4bb7-9065-6c8ceeb9a818" targetNamespace="http://schemas.microsoft.com/office/2006/metadata/properties" ma:root="true" ma:fieldsID="8332a524b8324f11b526c77f82955df3" ns1:_="" ns2:_="">
    <xsd:import namespace="http://schemas.microsoft.com/sharepoint/v3"/>
    <xsd:import namespace="d483c61e-b564-4bb7-9065-6c8ceeb9a818"/>
    <xsd:element name="properties">
      <xsd:complexType>
        <xsd:sequence>
          <xsd:element name="documentManagement">
            <xsd:complexType>
              <xsd:all>
                <xsd:element ref="ns1:EmailSender" minOccurs="0"/>
                <xsd:element ref="ns1:EmailTo" minOccurs="0"/>
                <xsd:element ref="ns1:EmailCc" minOccurs="0"/>
                <xsd:element ref="ns1:EmailFrom" minOccurs="0"/>
                <xsd:element ref="ns1:EmailSubject" minOccurs="0"/>
                <xsd:element ref="ns2:Unit" minOccurs="0"/>
                <xsd:element ref="ns2:Online" minOccurs="0"/>
                <xsd:element ref="ns2:Web_x0020_Pages" minOccurs="0"/>
                <xsd:element ref="ns2:Embedded_x0020_Link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EmailSender" ma:index="8" nillable="true" ma:displayName="E-Mail Sender" ma:hidden="true" ma:internalName="EmailSender">
      <xsd:simpleType>
        <xsd:restriction base="dms:Note"/>
      </xsd:simpleType>
    </xsd:element>
    <xsd:element name="EmailTo" ma:index="9" nillable="true" ma:displayName="E-Mail To" ma:hidden="true" ma:internalName="EmailTo">
      <xsd:simpleType>
        <xsd:restriction base="dms:Note"/>
      </xsd:simpleType>
    </xsd:element>
    <xsd:element name="EmailCc" ma:index="10" nillable="true" ma:displayName="E-Mail Cc" ma:hidden="true" ma:internalName="EmailCc">
      <xsd:simpleType>
        <xsd:restriction base="dms:Note"/>
      </xsd:simpleType>
    </xsd:element>
    <xsd:element name="EmailFrom" ma:index="11" nillable="true" ma:displayName="E-Mail From" ma:hidden="true" ma:internalName="EmailFrom">
      <xsd:simpleType>
        <xsd:restriction base="dms:Text"/>
      </xsd:simpleType>
    </xsd:element>
    <xsd:element name="EmailSubject" ma:index="12" nillable="true" ma:displayName="E-Mail Subject" ma:hidden="true" ma:internalName="EmailSubject">
      <xsd:simpleType>
        <xsd:restriction base="dms:Text"/>
      </xsd:simpleType>
    </xsd:element>
  </xsd:schema>
  <xsd:schema xmlns:xsd="http://www.w3.org/2001/XMLSchema" xmlns:dms="http://schemas.microsoft.com/office/2006/documentManagement/types" targetNamespace="d483c61e-b564-4bb7-9065-6c8ceeb9a818" elementFormDefault="qualified">
    <xsd:import namespace="http://schemas.microsoft.com/office/2006/documentManagement/types"/>
    <xsd:element name="Unit" ma:index="13" nillable="true" ma:displayName="Unit" ma:default="Total Comp: Class &amp; Comp" ma:format="Dropdown" ma:internalName="Unit">
      <xsd:simpleType>
        <xsd:restriction base="dms:Choice">
          <xsd:enumeration value="Total Comp: Class &amp; Comp"/>
          <xsd:enumeration value="Communications"/>
          <xsd:enumeration value="Compliance/Liaisons"/>
          <xsd:enumeration value="EAP"/>
          <xsd:enumeration value="ER"/>
          <xsd:enumeration value="HR Business Services"/>
          <xsd:enumeration value="Liaisons"/>
          <xsd:enumeration value="Recruitment"/>
          <xsd:enumeration value="Total Comp: Benefits"/>
          <xsd:enumeration value="PPR"/>
          <xsd:enumeration value="ESC"/>
        </xsd:restriction>
      </xsd:simpleType>
    </xsd:element>
    <xsd:element name="Online" ma:index="14" nillable="true" ma:displayName="Online" ma:default="Online" ma:description="Is this form online?" ma:format="Dropdown" ma:internalName="Online">
      <xsd:simpleType>
        <xsd:restriction base="dms:Choice">
          <xsd:enumeration value="Online"/>
          <xsd:enumeration value="Offline"/>
        </xsd:restriction>
      </xsd:simpleType>
    </xsd:element>
    <xsd:element name="Web_x0020_Pages" ma:index="15" nillable="true" ma:displayName="ES Web Pages" ma:default="" ma:description="List the web pages this document is on." ma:internalName="Web_x0020_Pages">
      <xsd:simpleType>
        <xsd:restriction base="dms:Note"/>
      </xsd:simpleType>
    </xsd:element>
    <xsd:element name="Embedded_x0020_Links" ma:index="16" nillable="true" ma:displayName="Embedded Links" ma:description="List the links that are embedded in this document." ma:internalName="Embedded_x0020_Links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EmailTo xmlns="http://schemas.microsoft.com/sharepoint/v3" xsi:nil="true"/>
    <Online xmlns="d483c61e-b564-4bb7-9065-6c8ceeb9a818">Online</Online>
    <EmailSender xmlns="http://schemas.microsoft.com/sharepoint/v3" xsi:nil="true"/>
    <EmailFrom xmlns="http://schemas.microsoft.com/sharepoint/v3" xsi:nil="true"/>
    <Web_x0020_Pages xmlns="d483c61e-b564-4bb7-9065-6c8ceeb9a818">/WorkLife/recognition/resources </Web_x0020_Pages>
    <Unit xmlns="d483c61e-b564-4bb7-9065-6c8ceeb9a818">Total Comp: Class &amp; Comp</Unit>
    <EmailSubject xmlns="http://schemas.microsoft.com/sharepoint/v3" xsi:nil="true"/>
    <Embedded_x0020_Links xmlns="d483c61e-b564-4bb7-9065-6c8ceeb9a818" xsi:nil="true"/>
    <EmailCc xmlns="http://schemas.microsoft.com/sharepoint/v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466FE1-1400-40A4-B5D8-386B1AEBBF30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8B0984AD-C40A-4059-8FA4-30512745DA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483c61e-b564-4bb7-9065-6c8ceeb9a818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6CCAEC48-B19B-4941-8511-F925FA542F2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EE6D6F-5AD6-479F-AEB4-DBB6698EB9F7}">
  <ds:schemaRefs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schemas.microsoft.com/sharepoint/v3"/>
    <ds:schemaRef ds:uri="d483c61e-b564-4bb7-9065-6c8ceeb9a818"/>
    <ds:schemaRef ds:uri="http://www.w3.org/XML/1998/namespace"/>
    <ds:schemaRef ds:uri="http://purl.org/dc/terms/"/>
    <ds:schemaRef ds:uri="http://purl.org/dc/elements/1.1/"/>
  </ds:schemaRefs>
</ds:datastoreItem>
</file>

<file path=customXml/itemProps5.xml><?xml version="1.0" encoding="utf-8"?>
<ds:datastoreItem xmlns:ds="http://schemas.openxmlformats.org/officeDocument/2006/customXml" ds:itemID="{8C1EEB05-CAA5-403D-99B0-5B5A37E7A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Fancy Award Certificate for any occasion</Template>
  <TotalTime>1</TotalTime>
  <Pages>1</Pages>
  <Words>1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Achievement Certificate</vt:lpstr>
    </vt:vector>
  </TitlesOfParts>
  <Company>TAMU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Achievement Certificate</dc:title>
  <dc:creator>praesel</dc:creator>
  <cp:lastModifiedBy>petersob</cp:lastModifiedBy>
  <cp:revision>2</cp:revision>
  <cp:lastPrinted>2011-03-01T17:10:00Z</cp:lastPrinted>
  <dcterms:created xsi:type="dcterms:W3CDTF">2012-01-06T21:40:00Z</dcterms:created>
  <dcterms:modified xsi:type="dcterms:W3CDTF">2012-01-06T21:40:00Z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TC300069841033</vt:lpwstr>
  </property>
  <property fmtid="{D5CDD505-2E9C-101B-9397-08002B2CF9AE}" pid="3" name="ContentType">
    <vt:lpwstr>Document</vt:lpwstr>
  </property>
</Properties>
</file>